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F4C4A" w14:textId="77777777" w:rsidR="00EF7B48" w:rsidRDefault="00900893" w:rsidP="00EF7B48">
      <w:pPr>
        <w:pStyle w:val="BodyText"/>
        <w:jc w:val="both"/>
        <w:rPr>
          <w:i/>
          <w:iCs/>
        </w:rPr>
      </w:pPr>
      <w:r w:rsidRPr="00900893">
        <w:rPr>
          <w:i/>
          <w:iCs/>
          <w:noProof/>
        </w:rPr>
        <w:drawing>
          <wp:inline distT="0" distB="0" distL="0" distR="0" wp14:anchorId="243CE7B7" wp14:editId="3A335E57">
            <wp:extent cx="5943600" cy="1048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2015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A8E6" w14:textId="77777777" w:rsidR="00EF7B48" w:rsidRDefault="00EF7B48" w:rsidP="00EF7B48">
      <w:pPr>
        <w:pStyle w:val="BodyText"/>
        <w:jc w:val="both"/>
        <w:rPr>
          <w:i/>
          <w:iCs/>
        </w:rPr>
      </w:pPr>
    </w:p>
    <w:p w14:paraId="5E123653" w14:textId="77777777" w:rsidR="00EF7B48" w:rsidRDefault="00EF7B48" w:rsidP="00EF7B48">
      <w:pPr>
        <w:pStyle w:val="Body"/>
        <w:jc w:val="both"/>
        <w:rPr>
          <w:rFonts w:ascii="Arial"/>
          <w:sz w:val="20"/>
          <w:szCs w:val="20"/>
          <w:u w:color="000000"/>
        </w:rPr>
      </w:pPr>
    </w:p>
    <w:p w14:paraId="7BBB05E2" w14:textId="77777777" w:rsidR="00EF7B48" w:rsidRDefault="00EF7B48" w:rsidP="00EF7B48">
      <w:pPr>
        <w:pStyle w:val="Body"/>
        <w:rPr>
          <w:rFonts w:ascii="Arial"/>
          <w:sz w:val="24"/>
          <w:szCs w:val="24"/>
          <w:u w:color="000000"/>
        </w:rPr>
      </w:pPr>
    </w:p>
    <w:p w14:paraId="50DDB958" w14:textId="77777777" w:rsidR="00EF7B48" w:rsidRDefault="00EF7B48" w:rsidP="00EF7B48">
      <w:pPr>
        <w:pStyle w:val="Body"/>
        <w:rPr>
          <w:rFonts w:ascii="Arial"/>
          <w:sz w:val="24"/>
          <w:szCs w:val="24"/>
          <w:u w:color="000000"/>
        </w:rPr>
      </w:pPr>
    </w:p>
    <w:p w14:paraId="651C43C0" w14:textId="77777777" w:rsidR="00EF7B48" w:rsidRDefault="00EF7B48" w:rsidP="00EF7B48">
      <w:pPr>
        <w:pStyle w:val="Title"/>
        <w:rPr>
          <w:u w:color="000000"/>
        </w:rPr>
      </w:pPr>
    </w:p>
    <w:p w14:paraId="08601457" w14:textId="52E589F5" w:rsidR="00EF7B48" w:rsidRPr="00600863" w:rsidRDefault="001865AC" w:rsidP="00A22ACB">
      <w:pPr>
        <w:pStyle w:val="Title"/>
        <w:spacing w:after="0" w:line="240" w:lineRule="auto"/>
        <w:rPr>
          <w:rFonts w:eastAsia="Arial" w:hAnsi="Arial" w:cs="Arial"/>
          <w:color w:val="363D46" w:themeColor="text2"/>
          <w:u w:color="FFC000"/>
        </w:rPr>
      </w:pPr>
      <w:r w:rsidRPr="00600863">
        <w:rPr>
          <w:color w:val="363D46" w:themeColor="text2"/>
          <w:u w:color="000000"/>
        </w:rPr>
        <w:t>Client Profile</w:t>
      </w:r>
    </w:p>
    <w:p w14:paraId="68F8FD2F" w14:textId="1E24C72B" w:rsidR="00EF7B48" w:rsidRPr="006D7DDB" w:rsidRDefault="00EF7B48" w:rsidP="00E04B30">
      <w:pPr>
        <w:pStyle w:val="Heading1"/>
        <w:spacing w:line="240" w:lineRule="auto"/>
        <w:rPr>
          <w:rFonts w:ascii="Century Gothic" w:hAnsi="Century Gothic"/>
          <w:b w:val="0"/>
          <w:bCs w:val="0"/>
          <w:sz w:val="40"/>
          <w:szCs w:val="40"/>
        </w:rPr>
      </w:pPr>
      <w:r w:rsidRPr="006D7DDB">
        <w:rPr>
          <w:rFonts w:ascii="Century Gothic" w:hAnsi="Century Gothic"/>
          <w:b w:val="0"/>
          <w:bCs w:val="0"/>
          <w:sz w:val="40"/>
          <w:szCs w:val="40"/>
        </w:rPr>
        <w:t>For</w:t>
      </w:r>
      <w:r w:rsidR="006D7DDB" w:rsidRPr="006D7DDB">
        <w:rPr>
          <w:rFonts w:ascii="Century Gothic" w:hAnsi="Century Gothic"/>
          <w:b w:val="0"/>
          <w:bCs w:val="0"/>
          <w:sz w:val="40"/>
          <w:szCs w:val="40"/>
        </w:rPr>
        <w:t xml:space="preserve"> </w:t>
      </w:r>
      <w:bookmarkStart w:id="0" w:name="_GoBack"/>
      <w:bookmarkEnd w:id="0"/>
    </w:p>
    <w:p w14:paraId="3315DB07" w14:textId="77777777" w:rsidR="00EF7B48" w:rsidRDefault="00EF7B48" w:rsidP="00EF7B48">
      <w:pPr>
        <w:pStyle w:val="Body"/>
        <w:jc w:val="both"/>
        <w:rPr>
          <w:rFonts w:ascii="Arial" w:eastAsia="Arial" w:hAnsi="Arial" w:cs="Arial"/>
          <w:sz w:val="28"/>
          <w:szCs w:val="28"/>
          <w:u w:color="000000"/>
        </w:rPr>
      </w:pPr>
    </w:p>
    <w:p w14:paraId="60F8C3D1" w14:textId="52CF592F" w:rsidR="00EF7B48" w:rsidRPr="001865AC" w:rsidRDefault="00EF7B48" w:rsidP="001865AC">
      <w:pPr>
        <w:rPr>
          <w:rFonts w:ascii="Arial" w:hAnsi="Arial Unicode MS" w:cs="Arial Unicode MS"/>
          <w:color w:val="000000"/>
          <w:u w:color="000000"/>
          <w:shd w:val="clear" w:color="auto" w:fill="FFFF00"/>
        </w:rPr>
      </w:pPr>
      <w:r>
        <w:rPr>
          <w:rFonts w:ascii="Arial" w:eastAsia="Arial" w:hAnsi="Arial" w:cs="Arial"/>
          <w:sz w:val="56"/>
          <w:szCs w:val="56"/>
          <w:u w:color="000000"/>
        </w:rPr>
        <w:br w:type="page"/>
      </w:r>
    </w:p>
    <w:p w14:paraId="427D1473" w14:textId="77777777" w:rsidR="00744362" w:rsidRPr="00927EAE" w:rsidRDefault="00F664CF" w:rsidP="00600863">
      <w:pPr>
        <w:pStyle w:val="Heading1"/>
        <w:rPr>
          <w:rFonts w:eastAsia="Helvetica" w:cs="Helvetica"/>
          <w:color w:val="000000"/>
          <w:u w:color="000000"/>
        </w:rPr>
      </w:pPr>
      <w:r w:rsidRPr="00927EAE">
        <w:rPr>
          <w:u w:color="000000"/>
        </w:rPr>
        <w:lastRenderedPageBreak/>
        <w:t>CONTENT STRATEGY</w:t>
      </w:r>
    </w:p>
    <w:p w14:paraId="53864C5A" w14:textId="77777777" w:rsidR="00744362" w:rsidRPr="00927EAE" w:rsidRDefault="00DA78F1" w:rsidP="00927EAE">
      <w:pPr>
        <w:pStyle w:val="NoSpacing"/>
        <w:rPr>
          <w:rFonts w:eastAsia="Arial" w:cs="Arial"/>
          <w:u w:color="000000"/>
        </w:rPr>
      </w:pPr>
      <w:r w:rsidRPr="00927EAE">
        <w:rPr>
          <w:u w:color="000000"/>
        </w:rPr>
        <w:t>In this section we want to learn who you are a</w:t>
      </w:r>
      <w:r w:rsidR="005B438B">
        <w:rPr>
          <w:u w:color="000000"/>
        </w:rPr>
        <w:t xml:space="preserve">nd where you would like to go. </w:t>
      </w:r>
      <w:r w:rsidRPr="00927EAE">
        <w:rPr>
          <w:u w:color="000000"/>
        </w:rPr>
        <w:t>This will allow us to better understand your business and customer.</w:t>
      </w:r>
    </w:p>
    <w:p w14:paraId="622C0AF6" w14:textId="77777777" w:rsidR="00D57D8D" w:rsidRPr="00927EAE" w:rsidRDefault="00D57D8D" w:rsidP="00A36F76">
      <w:pPr>
        <w:pStyle w:val="Heading2"/>
      </w:pPr>
      <w:r w:rsidRPr="00927EAE">
        <w:t>Who Are You?</w:t>
      </w:r>
    </w:p>
    <w:p w14:paraId="4EAD5948" w14:textId="77777777" w:rsidR="00D57D8D" w:rsidRDefault="00D57D8D" w:rsidP="001865AC">
      <w:pPr>
        <w:spacing w:before="0" w:line="240" w:lineRule="auto"/>
        <w:rPr>
          <w:b/>
        </w:rPr>
      </w:pPr>
      <w:r w:rsidRPr="00765F3C">
        <w:rPr>
          <w:b/>
        </w:rPr>
        <w:t>Who are you and what does your company do?</w:t>
      </w:r>
    </w:p>
    <w:p w14:paraId="6B46F7CB" w14:textId="77777777" w:rsidR="00055E9D" w:rsidRDefault="00055E9D" w:rsidP="00927EAE">
      <w:pPr>
        <w:rPr>
          <w:b/>
        </w:rPr>
      </w:pPr>
    </w:p>
    <w:p w14:paraId="4FC99882" w14:textId="77777777" w:rsidR="001865AC" w:rsidRDefault="001865AC" w:rsidP="00927EAE">
      <w:pPr>
        <w:rPr>
          <w:b/>
        </w:rPr>
      </w:pPr>
    </w:p>
    <w:p w14:paraId="1C9D2261" w14:textId="6166B48F" w:rsidR="00055E9D" w:rsidRDefault="001865AC" w:rsidP="00927EAE">
      <w:pPr>
        <w:rPr>
          <w:b/>
        </w:rPr>
      </w:pPr>
      <w:r>
        <w:rPr>
          <w:b/>
        </w:rPr>
        <w:t>Why did you start this company?</w:t>
      </w:r>
    </w:p>
    <w:p w14:paraId="3C29CE08" w14:textId="77777777" w:rsidR="001865AC" w:rsidRDefault="001865AC" w:rsidP="00927EAE">
      <w:pPr>
        <w:rPr>
          <w:b/>
        </w:rPr>
      </w:pPr>
    </w:p>
    <w:p w14:paraId="2AD1DAF4" w14:textId="77777777" w:rsidR="001865AC" w:rsidRDefault="001865AC" w:rsidP="00927EAE">
      <w:pPr>
        <w:rPr>
          <w:b/>
        </w:rPr>
      </w:pPr>
    </w:p>
    <w:p w14:paraId="533CB1FD" w14:textId="77777777" w:rsidR="00055E9D" w:rsidRPr="00765F3C" w:rsidRDefault="00055E9D" w:rsidP="00927EAE">
      <w:pPr>
        <w:rPr>
          <w:b/>
        </w:rPr>
      </w:pPr>
    </w:p>
    <w:p w14:paraId="5A850D14" w14:textId="77777777" w:rsidR="00D57D8D" w:rsidRPr="00927EAE" w:rsidRDefault="00D57D8D" w:rsidP="00A36F76">
      <w:pPr>
        <w:pStyle w:val="Heading2"/>
      </w:pPr>
      <w:r w:rsidRPr="00927EAE">
        <w:t>Who are your customers?</w:t>
      </w:r>
    </w:p>
    <w:p w14:paraId="3D538DC2" w14:textId="77777777" w:rsidR="00D57D8D" w:rsidRPr="00765F3C" w:rsidRDefault="00D57D8D" w:rsidP="001865AC">
      <w:pPr>
        <w:spacing w:before="0"/>
        <w:rPr>
          <w:b/>
        </w:rPr>
      </w:pPr>
      <w:r w:rsidRPr="00765F3C">
        <w:rPr>
          <w:b/>
        </w:rPr>
        <w:t>Male or female, age, ethnicity, demographics, location, influencers, decision-makers, etc.?</w:t>
      </w:r>
    </w:p>
    <w:p w14:paraId="3C81356A" w14:textId="77777777" w:rsidR="006A5E29" w:rsidRDefault="006A5E29" w:rsidP="00927EAE"/>
    <w:p w14:paraId="0BA78DAC" w14:textId="77777777" w:rsidR="00A02C84" w:rsidRDefault="00A02C84" w:rsidP="00927EAE"/>
    <w:p w14:paraId="0AD45116" w14:textId="77777777" w:rsidR="00055E9D" w:rsidRPr="00927EAE" w:rsidRDefault="00055E9D" w:rsidP="00927EAE"/>
    <w:p w14:paraId="0E375F22" w14:textId="7EA25526" w:rsidR="00D57D8D" w:rsidRPr="00A36F76" w:rsidRDefault="00556A8B" w:rsidP="00A36F76">
      <w:pPr>
        <w:pStyle w:val="Heading2"/>
      </w:pPr>
      <w:r>
        <w:t>What is your current goal?</w:t>
      </w:r>
    </w:p>
    <w:p w14:paraId="34A99CE6" w14:textId="77777777" w:rsidR="00556A8B" w:rsidRDefault="00556A8B" w:rsidP="00556A8B">
      <w:pPr>
        <w:spacing w:before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You've come to us to market your business, so what specifically are you trying to achieve? What sectors of your business are you looking to grow?</w:t>
      </w:r>
    </w:p>
    <w:p w14:paraId="7550ECE1" w14:textId="77777777" w:rsidR="00556A8B" w:rsidRDefault="00556A8B" w:rsidP="00556A8B">
      <w:pPr>
        <w:spacing w:before="0"/>
        <w:rPr>
          <w:rFonts w:ascii="Helvetica" w:hAnsi="Helvetica" w:cs="Helvetica"/>
          <w:b/>
          <w:bCs/>
        </w:rPr>
      </w:pPr>
    </w:p>
    <w:p w14:paraId="3C9C6F4C" w14:textId="77777777" w:rsidR="00556A8B" w:rsidRDefault="00556A8B" w:rsidP="00556A8B">
      <w:pPr>
        <w:spacing w:before="0"/>
        <w:rPr>
          <w:rFonts w:ascii="Helvetica" w:hAnsi="Helvetica" w:cs="Helvetica"/>
          <w:b/>
          <w:bCs/>
        </w:rPr>
      </w:pPr>
    </w:p>
    <w:p w14:paraId="416DE40E" w14:textId="77777777" w:rsidR="00556A8B" w:rsidRDefault="00556A8B" w:rsidP="00556A8B">
      <w:pPr>
        <w:spacing w:before="0"/>
        <w:rPr>
          <w:rFonts w:ascii="Helvetica" w:hAnsi="Helvetica" w:cs="Helvetica"/>
          <w:b/>
          <w:bCs/>
        </w:rPr>
      </w:pPr>
    </w:p>
    <w:p w14:paraId="3D3DC4A0" w14:textId="77777777" w:rsidR="00556A8B" w:rsidRPr="00556A8B" w:rsidRDefault="00556A8B" w:rsidP="00556A8B">
      <w:pPr>
        <w:pStyle w:val="Heading2"/>
      </w:pPr>
      <w:r w:rsidRPr="00556A8B">
        <w:t>Mission statement and values</w:t>
      </w:r>
    </w:p>
    <w:p w14:paraId="02FFAE8F" w14:textId="05AD14DB" w:rsidR="00A36F76" w:rsidRDefault="00556A8B" w:rsidP="00556A8B">
      <w:pPr>
        <w:spacing w:before="0"/>
        <w:rPr>
          <w:rStyle w:val="Heading2Char"/>
        </w:rPr>
      </w:pPr>
      <w:r>
        <w:rPr>
          <w:rFonts w:ascii="Helvetica" w:hAnsi="Helvetica" w:cs="Helvetica"/>
          <w:b/>
          <w:bCs/>
          <w:kern w:val="1"/>
        </w:rPr>
        <w:t>What is your mission statement? What are your company values?</w:t>
      </w:r>
      <w:r w:rsidR="00A36F76">
        <w:rPr>
          <w:rStyle w:val="Heading2Char"/>
        </w:rPr>
        <w:br w:type="page"/>
      </w:r>
    </w:p>
    <w:p w14:paraId="2720B2BE" w14:textId="77777777" w:rsidR="00515A2B" w:rsidRDefault="0068247B" w:rsidP="00515A2B">
      <w:pPr>
        <w:pStyle w:val="Heading2"/>
      </w:pPr>
      <w:r>
        <w:lastRenderedPageBreak/>
        <w:t>Competitive Assessment</w:t>
      </w:r>
    </w:p>
    <w:p w14:paraId="2C75FC08" w14:textId="77777777" w:rsidR="00927EAE" w:rsidRPr="00556A8B" w:rsidRDefault="00927EAE" w:rsidP="00556A8B">
      <w:pPr>
        <w:spacing w:before="0"/>
        <w:rPr>
          <w:rFonts w:ascii="Helvetica" w:hAnsi="Helvetica" w:cs="Helvetica"/>
          <w:b/>
          <w:bCs/>
        </w:rPr>
      </w:pPr>
      <w:r w:rsidRPr="00556A8B">
        <w:rPr>
          <w:rFonts w:ascii="Helvetica" w:hAnsi="Helvetica" w:cs="Helvetica"/>
          <w:b/>
          <w:bCs/>
        </w:rPr>
        <w:t>Who are your chief competitors? (Please provide specific names and company URLs, if possible.)</w:t>
      </w:r>
    </w:p>
    <w:p w14:paraId="0841DA77" w14:textId="77777777" w:rsidR="001865AC" w:rsidRDefault="001865AC" w:rsidP="00927EAE"/>
    <w:p w14:paraId="588F2C94" w14:textId="77777777" w:rsidR="00556A8B" w:rsidRDefault="00556A8B" w:rsidP="00927EAE"/>
    <w:p w14:paraId="093B4159" w14:textId="77777777" w:rsidR="00927EAE" w:rsidRPr="005D2B4E" w:rsidRDefault="00927EAE" w:rsidP="00927EAE">
      <w:pPr>
        <w:rPr>
          <w:b/>
        </w:rPr>
      </w:pPr>
      <w:r w:rsidRPr="005D2B4E">
        <w:rPr>
          <w:b/>
        </w:rPr>
        <w:t>Are there any indirect competitors? Are there different types of organizing products/services that are similar, or could substitute your offerings?</w:t>
      </w:r>
    </w:p>
    <w:p w14:paraId="5BCABE8B" w14:textId="77777777" w:rsidR="00055E9D" w:rsidRDefault="00055E9D" w:rsidP="00A36F76">
      <w:pPr>
        <w:rPr>
          <w:b/>
        </w:rPr>
      </w:pPr>
    </w:p>
    <w:p w14:paraId="7EE16810" w14:textId="77777777" w:rsidR="00556A8B" w:rsidRDefault="00556A8B" w:rsidP="00A36F76">
      <w:pPr>
        <w:rPr>
          <w:b/>
        </w:rPr>
      </w:pPr>
    </w:p>
    <w:p w14:paraId="0BFCBDDB" w14:textId="77777777" w:rsidR="00055E9D" w:rsidRDefault="00055E9D" w:rsidP="00A36F76">
      <w:pPr>
        <w:rPr>
          <w:b/>
        </w:rPr>
      </w:pPr>
    </w:p>
    <w:p w14:paraId="7A0C287D" w14:textId="77777777" w:rsidR="00055E9D" w:rsidRDefault="00055E9D" w:rsidP="00A36F76">
      <w:pPr>
        <w:rPr>
          <w:b/>
        </w:rPr>
      </w:pPr>
    </w:p>
    <w:p w14:paraId="75FCACA7" w14:textId="77777777" w:rsidR="00556A8B" w:rsidRPr="00556A8B" w:rsidRDefault="00556A8B" w:rsidP="00556A8B">
      <w:pPr>
        <w:pStyle w:val="Heading2"/>
      </w:pPr>
      <w:r w:rsidRPr="00556A8B">
        <w:t>What Makes you different?</w:t>
      </w:r>
    </w:p>
    <w:p w14:paraId="5C05CA28" w14:textId="797879E0" w:rsidR="00556A8B" w:rsidRPr="00556A8B" w:rsidRDefault="00556A8B" w:rsidP="00556A8B">
      <w:pPr>
        <w:spacing w:before="0"/>
        <w:rPr>
          <w:rFonts w:ascii="Helvetica" w:hAnsi="Helvetica" w:cs="Helvetica"/>
          <w:b/>
          <w:bCs/>
        </w:rPr>
      </w:pPr>
      <w:r w:rsidRPr="00556A8B">
        <w:rPr>
          <w:rFonts w:ascii="Helvetica" w:hAnsi="Helvetica" w:cs="Helvetica"/>
          <w:b/>
          <w:bCs/>
        </w:rPr>
        <w:t>What makes your product or service different from your competitors?</w:t>
      </w:r>
    </w:p>
    <w:p w14:paraId="65294E00" w14:textId="77777777" w:rsidR="00556A8B" w:rsidRDefault="00556A8B" w:rsidP="00A36F76">
      <w:pPr>
        <w:rPr>
          <w:b/>
        </w:rPr>
      </w:pPr>
    </w:p>
    <w:p w14:paraId="4C65B12E" w14:textId="77777777" w:rsidR="00556A8B" w:rsidRDefault="00556A8B" w:rsidP="00A36F76">
      <w:pPr>
        <w:rPr>
          <w:b/>
        </w:rPr>
      </w:pPr>
    </w:p>
    <w:p w14:paraId="5838890D" w14:textId="77777777" w:rsidR="00556A8B" w:rsidRDefault="00556A8B" w:rsidP="00A36F76">
      <w:pPr>
        <w:rPr>
          <w:b/>
        </w:rPr>
      </w:pPr>
    </w:p>
    <w:p w14:paraId="0BEE9CA8" w14:textId="77777777" w:rsidR="00556A8B" w:rsidRDefault="00556A8B" w:rsidP="00A36F76">
      <w:pPr>
        <w:rPr>
          <w:b/>
        </w:rPr>
      </w:pPr>
    </w:p>
    <w:p w14:paraId="5F56120B" w14:textId="77777777" w:rsidR="00556A8B" w:rsidRDefault="00556A8B" w:rsidP="00556A8B">
      <w:pPr>
        <w:pStyle w:val="Heading2"/>
      </w:pPr>
      <w:r>
        <w:t>Current MArketing</w:t>
      </w:r>
    </w:p>
    <w:p w14:paraId="03FF111B" w14:textId="77777777" w:rsidR="00556A8B" w:rsidRPr="00727C78" w:rsidRDefault="00556A8B" w:rsidP="00556A8B">
      <w:pPr>
        <w:pStyle w:val="NoSpacing"/>
        <w:rPr>
          <w:b/>
        </w:rPr>
      </w:pPr>
      <w:r w:rsidRPr="00727C78">
        <w:rPr>
          <w:b/>
        </w:rPr>
        <w:t>Sales collateral, tradeshows, e-mail marketing, social marketing, newsletters, whitepapers, blogs, press releases, etc.?</w:t>
      </w:r>
    </w:p>
    <w:p w14:paraId="6B3FFBDE" w14:textId="77777777" w:rsidR="00556A8B" w:rsidRDefault="00556A8B" w:rsidP="00556A8B">
      <w:pPr>
        <w:pStyle w:val="NoSpacing"/>
      </w:pPr>
    </w:p>
    <w:p w14:paraId="0EA12C98" w14:textId="77777777" w:rsidR="00556A8B" w:rsidRDefault="00556A8B" w:rsidP="00556A8B">
      <w:pPr>
        <w:pStyle w:val="NoSpacing"/>
      </w:pPr>
    </w:p>
    <w:p w14:paraId="10AE634B" w14:textId="77777777" w:rsidR="00556A8B" w:rsidRDefault="00556A8B" w:rsidP="00556A8B">
      <w:pPr>
        <w:pStyle w:val="NoSpacing"/>
      </w:pPr>
    </w:p>
    <w:p w14:paraId="5BFC7FD8" w14:textId="77777777" w:rsidR="00556A8B" w:rsidRDefault="00556A8B" w:rsidP="00556A8B">
      <w:pPr>
        <w:pStyle w:val="NoSpacing"/>
      </w:pPr>
    </w:p>
    <w:p w14:paraId="00C15EC2" w14:textId="77777777" w:rsidR="00556A8B" w:rsidRDefault="00556A8B" w:rsidP="00556A8B">
      <w:pPr>
        <w:pStyle w:val="NoSpacing"/>
      </w:pPr>
    </w:p>
    <w:p w14:paraId="0D24009A" w14:textId="77777777" w:rsidR="00556A8B" w:rsidRDefault="00556A8B" w:rsidP="00556A8B">
      <w:pPr>
        <w:pStyle w:val="NoSpacing"/>
      </w:pPr>
    </w:p>
    <w:p w14:paraId="3937CAF2" w14:textId="77777777" w:rsidR="00556A8B" w:rsidRDefault="00556A8B" w:rsidP="00556A8B">
      <w:pPr>
        <w:pStyle w:val="NoSpacing"/>
      </w:pPr>
    </w:p>
    <w:p w14:paraId="2C7165D4" w14:textId="77777777" w:rsidR="00556A8B" w:rsidRDefault="00556A8B" w:rsidP="00556A8B">
      <w:pPr>
        <w:pStyle w:val="NoSpacing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What marketing tactics have you tried before that you feel either succeeded or failed? What made you feel they were or were not successful?</w:t>
      </w:r>
    </w:p>
    <w:p w14:paraId="155C4D89" w14:textId="77777777" w:rsidR="00556A8B" w:rsidRDefault="00556A8B" w:rsidP="00556A8B">
      <w:pPr>
        <w:pStyle w:val="NoSpacing"/>
      </w:pPr>
    </w:p>
    <w:p w14:paraId="11173A3E" w14:textId="77777777" w:rsidR="00556A8B" w:rsidRDefault="00556A8B" w:rsidP="00556A8B">
      <w:pPr>
        <w:pStyle w:val="NoSpacing"/>
      </w:pPr>
    </w:p>
    <w:p w14:paraId="43221C36" w14:textId="77777777" w:rsidR="00556A8B" w:rsidRPr="00927EAE" w:rsidRDefault="00556A8B" w:rsidP="00556A8B">
      <w:pPr>
        <w:pStyle w:val="NoSpacing"/>
      </w:pPr>
    </w:p>
    <w:p w14:paraId="25BCFAC6" w14:textId="77777777" w:rsidR="00927EAE" w:rsidRPr="00A36F76" w:rsidRDefault="00927EAE" w:rsidP="00A36F76">
      <w:r w:rsidRPr="00A36F76">
        <w:br w:type="page"/>
      </w:r>
    </w:p>
    <w:p w14:paraId="1CC74103" w14:textId="1DE88648" w:rsidR="00927EAE" w:rsidRPr="00927EAE" w:rsidRDefault="00D57D8D" w:rsidP="00600863">
      <w:pPr>
        <w:pStyle w:val="Heading1"/>
      </w:pPr>
      <w:r w:rsidRPr="00927EAE">
        <w:lastRenderedPageBreak/>
        <w:t>TECHNICAL DATA</w:t>
      </w:r>
    </w:p>
    <w:p w14:paraId="20BE6087" w14:textId="77777777" w:rsidR="00055E9D" w:rsidRDefault="00055E9D" w:rsidP="00927EAE">
      <w:pPr>
        <w:pStyle w:val="NoSpacing"/>
      </w:pPr>
    </w:p>
    <w:p w14:paraId="361BBB59" w14:textId="77777777" w:rsidR="00556A8B" w:rsidRPr="00556A8B" w:rsidRDefault="00556A8B" w:rsidP="00556A8B">
      <w:pPr>
        <w:pStyle w:val="Heading2"/>
      </w:pPr>
      <w:r w:rsidRPr="00556A8B">
        <w:t>Point of Contact</w:t>
      </w:r>
    </w:p>
    <w:p w14:paraId="60EF2517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  <w:r>
        <w:rPr>
          <w:rFonts w:ascii="Helvetica" w:hAnsi="Helvetica" w:cs="Helvetica"/>
          <w:b/>
          <w:bCs/>
          <w:kern w:val="1"/>
        </w:rPr>
        <w:t>Who at your company will we be working with directly for authorizations and final approvals? Phone? Email address?</w:t>
      </w:r>
    </w:p>
    <w:p w14:paraId="516EC270" w14:textId="77777777" w:rsidR="00556A8B" w:rsidRDefault="00556A8B" w:rsidP="00556A8B">
      <w:pPr>
        <w:widowControl w:val="0"/>
        <w:autoSpaceDE w:val="0"/>
        <w:autoSpaceDN w:val="0"/>
        <w:adjustRightInd w:val="0"/>
        <w:rPr>
          <w:rFonts w:ascii="Helvetica" w:hAnsi="Helvetica" w:cs="Helvetica"/>
          <w:kern w:val="1"/>
        </w:rPr>
      </w:pPr>
    </w:p>
    <w:p w14:paraId="1F3F4DA8" w14:textId="77777777" w:rsidR="00556A8B" w:rsidRDefault="00556A8B" w:rsidP="00556A8B">
      <w:pPr>
        <w:widowControl w:val="0"/>
        <w:autoSpaceDE w:val="0"/>
        <w:autoSpaceDN w:val="0"/>
        <w:adjustRightInd w:val="0"/>
        <w:rPr>
          <w:rFonts w:ascii="Helvetica" w:hAnsi="Helvetica" w:cs="Helvetica"/>
          <w:kern w:val="1"/>
        </w:rPr>
      </w:pPr>
    </w:p>
    <w:p w14:paraId="21262FC9" w14:textId="77777777" w:rsidR="00556A8B" w:rsidRDefault="00556A8B" w:rsidP="00556A8B">
      <w:pPr>
        <w:widowControl w:val="0"/>
        <w:autoSpaceDE w:val="0"/>
        <w:autoSpaceDN w:val="0"/>
        <w:adjustRightInd w:val="0"/>
        <w:rPr>
          <w:rFonts w:ascii="Helvetica" w:hAnsi="Helvetica" w:cs="Helvetica"/>
          <w:kern w:val="1"/>
        </w:rPr>
      </w:pPr>
    </w:p>
    <w:p w14:paraId="5103F77A" w14:textId="77777777" w:rsidR="00556A8B" w:rsidRDefault="00556A8B" w:rsidP="00556A8B">
      <w:pPr>
        <w:widowControl w:val="0"/>
        <w:autoSpaceDE w:val="0"/>
        <w:autoSpaceDN w:val="0"/>
        <w:adjustRightInd w:val="0"/>
        <w:rPr>
          <w:rFonts w:ascii="Helvetica" w:hAnsi="Helvetica" w:cs="Helvetica"/>
          <w:kern w:val="1"/>
        </w:rPr>
      </w:pPr>
      <w:r>
        <w:rPr>
          <w:rFonts w:ascii="Helvetica" w:hAnsi="Helvetica" w:cs="Helvetica"/>
          <w:b/>
          <w:bCs/>
          <w:kern w:val="1"/>
        </w:rPr>
        <w:t>What is the preferred method of contact for this person?</w:t>
      </w:r>
    </w:p>
    <w:p w14:paraId="2039EBC6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6916C658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29C41FBF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7F25E053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6B1BBA40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6402ACF0" w14:textId="77777777" w:rsidR="00556A8B" w:rsidRPr="00556A8B" w:rsidRDefault="00556A8B" w:rsidP="00556A8B">
      <w:pPr>
        <w:pStyle w:val="Heading2"/>
      </w:pPr>
      <w:r w:rsidRPr="00556A8B">
        <w:t>Website Address</w:t>
      </w:r>
    </w:p>
    <w:p w14:paraId="55B16920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  <w:r>
        <w:rPr>
          <w:rFonts w:ascii="Helvetica" w:hAnsi="Helvetica" w:cs="Helvetica"/>
          <w:b/>
          <w:bCs/>
          <w:kern w:val="1"/>
        </w:rPr>
        <w:t>What domain names does your company own, or has it owned in the past? Are there other company websites that are currently live?</w:t>
      </w:r>
    </w:p>
    <w:p w14:paraId="121AC6B9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169F6A67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7CC1B7EC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35EC9251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4FB6052B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14F11100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2EB9D604" w14:textId="77777777" w:rsidR="00556A8B" w:rsidRPr="00556A8B" w:rsidRDefault="00556A8B" w:rsidP="00556A8B">
      <w:pPr>
        <w:pStyle w:val="Heading2"/>
      </w:pPr>
      <w:r w:rsidRPr="00556A8B">
        <w:t>Analytics</w:t>
      </w:r>
    </w:p>
    <w:p w14:paraId="2A5425E8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  <w:r>
        <w:rPr>
          <w:rFonts w:ascii="Helvetica" w:hAnsi="Helvetica" w:cs="Helvetica"/>
          <w:b/>
          <w:bCs/>
          <w:kern w:val="1"/>
        </w:rPr>
        <w:t>Do you have Website Analytics (</w:t>
      </w:r>
      <w:proofErr w:type="spellStart"/>
      <w:r>
        <w:rPr>
          <w:rFonts w:ascii="Helvetica" w:hAnsi="Helvetica" w:cs="Helvetica"/>
          <w:b/>
          <w:bCs/>
          <w:kern w:val="1"/>
        </w:rPr>
        <w:t>i.e</w:t>
      </w:r>
      <w:proofErr w:type="spellEnd"/>
      <w:r>
        <w:rPr>
          <w:rFonts w:ascii="Helvetica" w:hAnsi="Helvetica" w:cs="Helvetica"/>
          <w:b/>
          <w:bCs/>
          <w:kern w:val="1"/>
        </w:rPr>
        <w:t>, Google Analytics) that you could provide?</w:t>
      </w:r>
    </w:p>
    <w:p w14:paraId="5F0C3B6B" w14:textId="77777777" w:rsidR="00556A8B" w:rsidRDefault="00556A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kern w:val="1"/>
        </w:rPr>
      </w:pPr>
    </w:p>
    <w:p w14:paraId="1EA1DB8C" w14:textId="77777777" w:rsidR="00556A8B" w:rsidRDefault="00556A8B" w:rsidP="00927EAE">
      <w:pPr>
        <w:pStyle w:val="NoSpacing"/>
      </w:pPr>
    </w:p>
    <w:p w14:paraId="4289E7EB" w14:textId="77777777" w:rsidR="00055E9D" w:rsidRDefault="00055E9D" w:rsidP="00927EAE">
      <w:pPr>
        <w:pStyle w:val="NoSpacing"/>
      </w:pPr>
    </w:p>
    <w:p w14:paraId="155CF16D" w14:textId="77777777" w:rsidR="00556A8B" w:rsidRDefault="00556A8B" w:rsidP="00927EAE">
      <w:pPr>
        <w:pStyle w:val="NoSpacing"/>
      </w:pPr>
    </w:p>
    <w:p w14:paraId="29A697E0" w14:textId="77777777" w:rsidR="00556A8B" w:rsidRDefault="00556A8B" w:rsidP="00927EAE">
      <w:pPr>
        <w:pStyle w:val="NoSpacing"/>
      </w:pPr>
    </w:p>
    <w:p w14:paraId="771D30F8" w14:textId="77777777" w:rsidR="00556A8B" w:rsidRPr="00927EAE" w:rsidRDefault="00556A8B" w:rsidP="00927EAE">
      <w:pPr>
        <w:pStyle w:val="NoSpacing"/>
      </w:pPr>
    </w:p>
    <w:p w14:paraId="3F930A26" w14:textId="77777777" w:rsidR="00F75999" w:rsidRDefault="0068247B" w:rsidP="00F75999">
      <w:pPr>
        <w:pStyle w:val="Heading2"/>
      </w:pPr>
      <w:r>
        <w:t>Social Marketing</w:t>
      </w:r>
    </w:p>
    <w:p w14:paraId="06F91D3D" w14:textId="77777777" w:rsidR="00927EAE" w:rsidRPr="00727C78" w:rsidRDefault="00D57D8D" w:rsidP="00927EAE">
      <w:pPr>
        <w:pStyle w:val="NoSpacing"/>
        <w:rPr>
          <w:b/>
        </w:rPr>
      </w:pPr>
      <w:r w:rsidRPr="00727C78">
        <w:rPr>
          <w:b/>
        </w:rPr>
        <w:t xml:space="preserve">Do you have a presence on any of the major social networks, i.e., Facebook, Twitter, LinkedIn, YouTube, </w:t>
      </w:r>
      <w:proofErr w:type="spellStart"/>
      <w:r w:rsidRPr="00727C78">
        <w:rPr>
          <w:b/>
        </w:rPr>
        <w:t>Blogspot</w:t>
      </w:r>
      <w:proofErr w:type="spellEnd"/>
      <w:r w:rsidRPr="00727C78">
        <w:rPr>
          <w:b/>
        </w:rPr>
        <w:t>, etc.?</w:t>
      </w:r>
    </w:p>
    <w:p w14:paraId="1DE360F0" w14:textId="77777777" w:rsidR="004646C4" w:rsidRDefault="004646C4">
      <w:pPr>
        <w:rPr>
          <w:rFonts w:ascii="Arial Bold"/>
          <w:u w:color="000000"/>
        </w:rPr>
      </w:pPr>
      <w:r>
        <w:rPr>
          <w:rFonts w:ascii="Arial Bold"/>
          <w:u w:color="000000"/>
        </w:rPr>
        <w:br w:type="page"/>
      </w:r>
    </w:p>
    <w:p w14:paraId="370A9E5F" w14:textId="77777777" w:rsidR="004646C4" w:rsidRPr="004646C4" w:rsidRDefault="004646C4" w:rsidP="00600863">
      <w:pPr>
        <w:pStyle w:val="Heading1"/>
      </w:pPr>
      <w:r w:rsidRPr="004646C4">
        <w:lastRenderedPageBreak/>
        <w:t>COMPANY BRANDING</w:t>
      </w:r>
    </w:p>
    <w:p w14:paraId="2D6A6B6B" w14:textId="77777777" w:rsidR="004646C4" w:rsidRPr="004646C4" w:rsidRDefault="004646C4" w:rsidP="00556A8B">
      <w:pPr>
        <w:spacing w:before="0"/>
      </w:pPr>
      <w:r w:rsidRPr="004646C4">
        <w:t>In this section we want to learn the parameters of your company brand and culture, so your website is an accurate representation of your overall company marketing presence.</w:t>
      </w:r>
    </w:p>
    <w:p w14:paraId="66A7B798" w14:textId="77777777" w:rsidR="00F75999" w:rsidRPr="00F75999" w:rsidRDefault="0068247B" w:rsidP="00F75999">
      <w:pPr>
        <w:pStyle w:val="Heading2"/>
      </w:pPr>
      <w:r>
        <w:t>Company Branding Requirements</w:t>
      </w:r>
    </w:p>
    <w:p w14:paraId="4B3B263F" w14:textId="77777777" w:rsidR="004646C4" w:rsidRPr="00556A8B" w:rsidRDefault="004646C4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>Do you have official company Brand Guidelines?</w:t>
      </w:r>
    </w:p>
    <w:p w14:paraId="37372B89" w14:textId="77777777" w:rsidR="004646C4" w:rsidRDefault="004646C4" w:rsidP="004646C4"/>
    <w:p w14:paraId="6F0E75C7" w14:textId="77777777" w:rsidR="00556A8B" w:rsidRPr="004646C4" w:rsidRDefault="00556A8B" w:rsidP="004646C4"/>
    <w:p w14:paraId="5A8DE8C8" w14:textId="77777777" w:rsidR="00F75999" w:rsidRPr="00F75999" w:rsidRDefault="0068247B" w:rsidP="00F75999">
      <w:pPr>
        <w:pStyle w:val="Heading2"/>
      </w:pPr>
      <w:r>
        <w:t>Company Logo</w:t>
      </w:r>
    </w:p>
    <w:p w14:paraId="11281B79" w14:textId="77777777" w:rsidR="004646C4" w:rsidRPr="00556A8B" w:rsidRDefault="004646C4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 xml:space="preserve">Do you have an official logo and logo rules, i.e., logo must be used in full color, all black, all white, cannot be embellished with reflections, </w:t>
      </w:r>
      <w:proofErr w:type="gramStart"/>
      <w:r w:rsidRPr="00556A8B">
        <w:rPr>
          <w:rFonts w:ascii="Helvetica" w:hAnsi="Helvetica" w:cs="Helvetica"/>
          <w:b/>
          <w:bCs/>
          <w:kern w:val="1"/>
        </w:rPr>
        <w:t>etc.</w:t>
      </w:r>
      <w:proofErr w:type="gramEnd"/>
      <w:r w:rsidR="005B438B" w:rsidRPr="00556A8B">
        <w:rPr>
          <w:rFonts w:ascii="Helvetica" w:hAnsi="Helvetica" w:cs="Helvetica"/>
          <w:b/>
          <w:bCs/>
          <w:kern w:val="1"/>
        </w:rPr>
        <w:t xml:space="preserve"> Do you have vector files of those (i.e. .</w:t>
      </w:r>
      <w:proofErr w:type="spellStart"/>
      <w:r w:rsidR="005B438B" w:rsidRPr="00556A8B">
        <w:rPr>
          <w:rFonts w:ascii="Helvetica" w:hAnsi="Helvetica" w:cs="Helvetica"/>
          <w:b/>
          <w:bCs/>
          <w:kern w:val="1"/>
        </w:rPr>
        <w:t>ai</w:t>
      </w:r>
      <w:proofErr w:type="spellEnd"/>
      <w:r w:rsidR="005B438B" w:rsidRPr="00556A8B">
        <w:rPr>
          <w:rFonts w:ascii="Helvetica" w:hAnsi="Helvetica" w:cs="Helvetica"/>
          <w:b/>
          <w:bCs/>
          <w:kern w:val="1"/>
        </w:rPr>
        <w:t>, or .eps)?</w:t>
      </w:r>
    </w:p>
    <w:p w14:paraId="4AB2AA21" w14:textId="77777777" w:rsidR="00055E9D" w:rsidRDefault="00055E9D" w:rsidP="004646C4">
      <w:pPr>
        <w:rPr>
          <w:b/>
        </w:rPr>
      </w:pPr>
    </w:p>
    <w:p w14:paraId="43357E2B" w14:textId="77777777" w:rsidR="00055E9D" w:rsidRPr="00727C78" w:rsidRDefault="00055E9D" w:rsidP="004646C4">
      <w:pPr>
        <w:rPr>
          <w:b/>
        </w:rPr>
      </w:pPr>
    </w:p>
    <w:p w14:paraId="76360AB7" w14:textId="77777777" w:rsidR="00F75999" w:rsidRPr="00F75999" w:rsidRDefault="0068247B" w:rsidP="00F75999">
      <w:pPr>
        <w:pStyle w:val="Heading2"/>
      </w:pPr>
      <w:r>
        <w:t>Company Tagline</w:t>
      </w:r>
    </w:p>
    <w:p w14:paraId="1245F92E" w14:textId="77777777" w:rsidR="004646C4" w:rsidRPr="00556A8B" w:rsidRDefault="004646C4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>Do you hav</w:t>
      </w:r>
      <w:r w:rsidR="005B438B" w:rsidRPr="00556A8B">
        <w:rPr>
          <w:rFonts w:ascii="Helvetica" w:hAnsi="Helvetica" w:cs="Helvetica"/>
          <w:b/>
          <w:bCs/>
          <w:kern w:val="1"/>
        </w:rPr>
        <w:t xml:space="preserve">e an official company tagline? </w:t>
      </w:r>
      <w:r w:rsidRPr="00556A8B">
        <w:rPr>
          <w:rFonts w:ascii="Helvetica" w:hAnsi="Helvetica" w:cs="Helvetica"/>
          <w:b/>
          <w:bCs/>
          <w:kern w:val="1"/>
        </w:rPr>
        <w:t>If so, does it need to be placed in the proximity of the logo, etc.?</w:t>
      </w:r>
    </w:p>
    <w:p w14:paraId="2175265D" w14:textId="77777777" w:rsidR="004646C4" w:rsidRDefault="004646C4" w:rsidP="004646C4"/>
    <w:p w14:paraId="3E80D23E" w14:textId="77777777" w:rsidR="00556A8B" w:rsidRPr="004646C4" w:rsidRDefault="00556A8B" w:rsidP="004646C4"/>
    <w:p w14:paraId="264D90A8" w14:textId="77777777" w:rsidR="00F75999" w:rsidRPr="00F75999" w:rsidRDefault="0068247B" w:rsidP="00F75999">
      <w:pPr>
        <w:pStyle w:val="Heading2"/>
      </w:pPr>
      <w:r>
        <w:t>Company Fonts</w:t>
      </w:r>
    </w:p>
    <w:p w14:paraId="08B352D4" w14:textId="77777777" w:rsidR="004646C4" w:rsidRPr="00556A8B" w:rsidRDefault="005B438B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 xml:space="preserve">What fonts are you currently using in your materials? </w:t>
      </w:r>
      <w:r w:rsidR="004646C4" w:rsidRPr="00556A8B">
        <w:rPr>
          <w:rFonts w:ascii="Helvetica" w:hAnsi="Helvetica" w:cs="Helvetica"/>
          <w:b/>
          <w:bCs/>
          <w:kern w:val="1"/>
        </w:rPr>
        <w:t>Please provide the font files if the fonts are unique, in both Mac and PC.</w:t>
      </w:r>
    </w:p>
    <w:p w14:paraId="627D41AA" w14:textId="77777777" w:rsidR="004646C4" w:rsidRDefault="004646C4" w:rsidP="004646C4"/>
    <w:p w14:paraId="550867BE" w14:textId="77777777" w:rsidR="00556A8B" w:rsidRPr="004646C4" w:rsidRDefault="00556A8B" w:rsidP="004646C4"/>
    <w:p w14:paraId="7A4D0EDD" w14:textId="77777777" w:rsidR="004646C4" w:rsidRPr="004646C4" w:rsidRDefault="004646C4" w:rsidP="00F75999">
      <w:pPr>
        <w:pStyle w:val="Heading2"/>
      </w:pPr>
      <w:r w:rsidRPr="00F75999">
        <w:t>Company Colors</w:t>
      </w:r>
    </w:p>
    <w:p w14:paraId="79403B01" w14:textId="77777777" w:rsidR="004646C4" w:rsidRPr="00556A8B" w:rsidRDefault="00F75999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 xml:space="preserve">What are your company colors? </w:t>
      </w:r>
    </w:p>
    <w:p w14:paraId="19B1CCBE" w14:textId="77777777" w:rsidR="00556A8B" w:rsidRDefault="00556A8B" w:rsidP="00055E9D">
      <w:pPr>
        <w:tabs>
          <w:tab w:val="right" w:pos="9360"/>
        </w:tabs>
      </w:pPr>
    </w:p>
    <w:p w14:paraId="302485FB" w14:textId="77777777" w:rsidR="004646C4" w:rsidRPr="004646C4" w:rsidRDefault="00055E9D" w:rsidP="00055E9D">
      <w:pPr>
        <w:tabs>
          <w:tab w:val="right" w:pos="9360"/>
        </w:tabs>
      </w:pPr>
      <w:r>
        <w:tab/>
      </w:r>
    </w:p>
    <w:p w14:paraId="0434C854" w14:textId="77777777" w:rsidR="00F75999" w:rsidRDefault="0068247B" w:rsidP="00F75999">
      <w:pPr>
        <w:pStyle w:val="Heading2"/>
      </w:pPr>
      <w:r>
        <w:t>Company Imagery</w:t>
      </w:r>
    </w:p>
    <w:p w14:paraId="77F5DF55" w14:textId="4EAC4207" w:rsidR="004646C4" w:rsidRPr="00556A8B" w:rsidRDefault="004646C4" w:rsidP="00556A8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Helvetica" w:hAnsi="Helvetica" w:cs="Helvetica"/>
          <w:b/>
          <w:bCs/>
          <w:kern w:val="1"/>
        </w:rPr>
      </w:pPr>
      <w:r w:rsidRPr="00556A8B">
        <w:rPr>
          <w:rFonts w:ascii="Helvetica" w:hAnsi="Helvetica" w:cs="Helvetica"/>
          <w:b/>
          <w:bCs/>
          <w:kern w:val="1"/>
        </w:rPr>
        <w:t>What type of imagery do you prefer</w:t>
      </w:r>
      <w:r w:rsidR="00556A8B">
        <w:rPr>
          <w:rFonts w:ascii="Helvetica" w:hAnsi="Helvetica" w:cs="Helvetica"/>
          <w:b/>
          <w:bCs/>
          <w:kern w:val="1"/>
        </w:rPr>
        <w:t xml:space="preserve"> or prefer not to use</w:t>
      </w:r>
      <w:r w:rsidRPr="00556A8B">
        <w:rPr>
          <w:rFonts w:ascii="Helvetica" w:hAnsi="Helvetica" w:cs="Helvetica"/>
          <w:b/>
          <w:bCs/>
          <w:kern w:val="1"/>
        </w:rPr>
        <w:t>, i.e. real photography, stylized images, a combination, your own photography, diversity (ethnicities, sex, age), etc.?</w:t>
      </w:r>
    </w:p>
    <w:p w14:paraId="2E85AF26" w14:textId="77777777" w:rsidR="004646C4" w:rsidRPr="004646C4" w:rsidRDefault="004646C4" w:rsidP="004646C4"/>
    <w:p w14:paraId="4326028E" w14:textId="5A92D96E" w:rsidR="00744362" w:rsidRDefault="00744362" w:rsidP="00556A8B"/>
    <w:sectPr w:rsidR="00744362" w:rsidSect="00AC7D82">
      <w:headerReference w:type="default" r:id="rId9"/>
      <w:footerReference w:type="even" r:id="rId10"/>
      <w:footerReference w:type="default" r:id="rId11"/>
      <w:pgSz w:w="12240" w:h="15840"/>
      <w:pgMar w:top="540" w:right="1440" w:bottom="1440" w:left="1440" w:header="360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E5734" w14:textId="77777777" w:rsidR="00AB17C4" w:rsidRDefault="00AB17C4">
      <w:r>
        <w:separator/>
      </w:r>
    </w:p>
  </w:endnote>
  <w:endnote w:type="continuationSeparator" w:id="0">
    <w:p w14:paraId="2A27A3D9" w14:textId="77777777" w:rsidR="00AB17C4" w:rsidRDefault="00AB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B8124" w14:textId="77777777" w:rsidR="001531AB" w:rsidRDefault="001531AB" w:rsidP="001531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063C0F" w14:textId="77777777" w:rsidR="001531AB" w:rsidRDefault="001531A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16A8F" w14:textId="77777777" w:rsidR="001531AB" w:rsidRDefault="001531AB" w:rsidP="001531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2101">
      <w:rPr>
        <w:rStyle w:val="PageNumber"/>
        <w:noProof/>
      </w:rPr>
      <w:t>6</w:t>
    </w:r>
    <w:r>
      <w:rPr>
        <w:rStyle w:val="PageNumber"/>
      </w:rPr>
      <w:fldChar w:fldCharType="end"/>
    </w:r>
  </w:p>
  <w:p w14:paraId="63B1A61F" w14:textId="77777777" w:rsidR="001531AB" w:rsidRDefault="001531A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2BAF9" w14:textId="77777777" w:rsidR="00AB17C4" w:rsidRDefault="00AB17C4">
      <w:r>
        <w:separator/>
      </w:r>
    </w:p>
  </w:footnote>
  <w:footnote w:type="continuationSeparator" w:id="0">
    <w:p w14:paraId="19C5F995" w14:textId="77777777" w:rsidR="00AB17C4" w:rsidRDefault="00AB17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2992B" w14:textId="77777777" w:rsidR="001531AB" w:rsidRDefault="001531AB" w:rsidP="00792A8F">
    <w:pPr>
      <w:ind w:left="-810"/>
    </w:pPr>
  </w:p>
  <w:p w14:paraId="244AD9DE" w14:textId="77777777" w:rsidR="001531AB" w:rsidRDefault="001531A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754A"/>
    <w:multiLevelType w:val="multilevel"/>
    <w:tmpl w:val="CB6ECC8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">
    <w:nsid w:val="012F0F1A"/>
    <w:multiLevelType w:val="multilevel"/>
    <w:tmpl w:val="09D20A9E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">
    <w:nsid w:val="02274D3B"/>
    <w:multiLevelType w:val="multilevel"/>
    <w:tmpl w:val="05669618"/>
    <w:lvl w:ilvl="0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1">
      <w:start w:val="3"/>
      <w:numFmt w:val="decimal"/>
      <w:lvlText w:val="%2.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</w:abstractNum>
  <w:abstractNum w:abstractNumId="3">
    <w:nsid w:val="02EB1582"/>
    <w:multiLevelType w:val="multilevel"/>
    <w:tmpl w:val="A73C25AE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">
    <w:nsid w:val="09D84BA8"/>
    <w:multiLevelType w:val="multilevel"/>
    <w:tmpl w:val="82FED3CC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AEE6E63"/>
    <w:multiLevelType w:val="hybridMultilevel"/>
    <w:tmpl w:val="178E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6D6528"/>
    <w:multiLevelType w:val="multilevel"/>
    <w:tmpl w:val="0EE028AE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0D7A2FF0"/>
    <w:multiLevelType w:val="multilevel"/>
    <w:tmpl w:val="992C9952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8">
    <w:nsid w:val="0D86005B"/>
    <w:multiLevelType w:val="multilevel"/>
    <w:tmpl w:val="C33C70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9">
    <w:nsid w:val="0E701DE7"/>
    <w:multiLevelType w:val="multilevel"/>
    <w:tmpl w:val="AA24C5C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10">
    <w:nsid w:val="130B3149"/>
    <w:multiLevelType w:val="multilevel"/>
    <w:tmpl w:val="E0CEC66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1">
    <w:nsid w:val="18C85B21"/>
    <w:multiLevelType w:val="multilevel"/>
    <w:tmpl w:val="9EEEBEF8"/>
    <w:styleLink w:val="List2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12">
    <w:nsid w:val="1B030B10"/>
    <w:multiLevelType w:val="multilevel"/>
    <w:tmpl w:val="3752D5E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3">
    <w:nsid w:val="1BD87289"/>
    <w:multiLevelType w:val="multilevel"/>
    <w:tmpl w:val="61E2ABE2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14">
    <w:nsid w:val="1CBB6164"/>
    <w:multiLevelType w:val="multilevel"/>
    <w:tmpl w:val="E4DA219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1DA86314"/>
    <w:multiLevelType w:val="multilevel"/>
    <w:tmpl w:val="904888B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1DD51FFE"/>
    <w:multiLevelType w:val="multilevel"/>
    <w:tmpl w:val="F7180A2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17">
    <w:nsid w:val="1E4568DE"/>
    <w:multiLevelType w:val="multilevel"/>
    <w:tmpl w:val="CEDC84B8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18">
    <w:nsid w:val="203A77F0"/>
    <w:multiLevelType w:val="multilevel"/>
    <w:tmpl w:val="1EAAE2D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9">
    <w:nsid w:val="21433874"/>
    <w:multiLevelType w:val="multilevel"/>
    <w:tmpl w:val="D4462A8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20">
    <w:nsid w:val="23EE0A0B"/>
    <w:multiLevelType w:val="multilevel"/>
    <w:tmpl w:val="CDB8B298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21">
    <w:nsid w:val="25A034E5"/>
    <w:multiLevelType w:val="multilevel"/>
    <w:tmpl w:val="F76473F8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22">
    <w:nsid w:val="27FF20CE"/>
    <w:multiLevelType w:val="multilevel"/>
    <w:tmpl w:val="5DE47F48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23">
    <w:nsid w:val="281312C8"/>
    <w:multiLevelType w:val="multilevel"/>
    <w:tmpl w:val="5E72B358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24">
    <w:nsid w:val="28CF58C2"/>
    <w:multiLevelType w:val="multilevel"/>
    <w:tmpl w:val="A78EA52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25">
    <w:nsid w:val="294857BF"/>
    <w:multiLevelType w:val="multilevel"/>
    <w:tmpl w:val="FABED8AE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26">
    <w:nsid w:val="298628B4"/>
    <w:multiLevelType w:val="multilevel"/>
    <w:tmpl w:val="8990F1E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27">
    <w:nsid w:val="2AFA6F59"/>
    <w:multiLevelType w:val="multilevel"/>
    <w:tmpl w:val="D742B7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2EC74046"/>
    <w:multiLevelType w:val="multilevel"/>
    <w:tmpl w:val="DA92D58E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29">
    <w:nsid w:val="2EFD5B15"/>
    <w:multiLevelType w:val="multilevel"/>
    <w:tmpl w:val="1F00A99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30">
    <w:nsid w:val="31925F0B"/>
    <w:multiLevelType w:val="multilevel"/>
    <w:tmpl w:val="0600859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31">
    <w:nsid w:val="3411273F"/>
    <w:multiLevelType w:val="multilevel"/>
    <w:tmpl w:val="CBA28D9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34F71716"/>
    <w:multiLevelType w:val="multilevel"/>
    <w:tmpl w:val="AB5095CE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3">
    <w:nsid w:val="36EE0EF8"/>
    <w:multiLevelType w:val="multilevel"/>
    <w:tmpl w:val="F9E44A78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34">
    <w:nsid w:val="374A56EA"/>
    <w:multiLevelType w:val="multilevel"/>
    <w:tmpl w:val="1F181DAC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5">
    <w:nsid w:val="37F43917"/>
    <w:multiLevelType w:val="multilevel"/>
    <w:tmpl w:val="E43ED37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38054F30"/>
    <w:multiLevelType w:val="multilevel"/>
    <w:tmpl w:val="515EFFB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3A256A95"/>
    <w:multiLevelType w:val="multilevel"/>
    <w:tmpl w:val="8A60EBA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>
    <w:nsid w:val="3CA25FD2"/>
    <w:multiLevelType w:val="multilevel"/>
    <w:tmpl w:val="880CA8DA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9">
    <w:nsid w:val="3CB22A2E"/>
    <w:multiLevelType w:val="multilevel"/>
    <w:tmpl w:val="9CD4DE50"/>
    <w:styleLink w:val="List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270"/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" w:eastAsia="Arial" w:hAnsi="Arial" w:cs="Arial"/>
        <w:color w:val="000000"/>
        <w:position w:val="0"/>
        <w:sz w:val="20"/>
        <w:szCs w:val="20"/>
        <w:u w:color="000000"/>
      </w:rPr>
    </w:lvl>
  </w:abstractNum>
  <w:abstractNum w:abstractNumId="40">
    <w:nsid w:val="3E2261AC"/>
    <w:multiLevelType w:val="multilevel"/>
    <w:tmpl w:val="9BBCFA16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41">
    <w:nsid w:val="432351B6"/>
    <w:multiLevelType w:val="multilevel"/>
    <w:tmpl w:val="EA64B5E0"/>
    <w:styleLink w:val="List1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42">
    <w:nsid w:val="44A36A6B"/>
    <w:multiLevelType w:val="multilevel"/>
    <w:tmpl w:val="C9160680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43">
    <w:nsid w:val="45367DFE"/>
    <w:multiLevelType w:val="multilevel"/>
    <w:tmpl w:val="7572F3F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4">
    <w:nsid w:val="486E751E"/>
    <w:multiLevelType w:val="multilevel"/>
    <w:tmpl w:val="C72EC74E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5">
    <w:nsid w:val="4A1A7D5C"/>
    <w:multiLevelType w:val="multilevel"/>
    <w:tmpl w:val="0B18EE0C"/>
    <w:styleLink w:val="List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46">
    <w:nsid w:val="4A281FFC"/>
    <w:multiLevelType w:val="multilevel"/>
    <w:tmpl w:val="5C58F82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47">
    <w:nsid w:val="4A4879A6"/>
    <w:multiLevelType w:val="multilevel"/>
    <w:tmpl w:val="5C1865C2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48">
    <w:nsid w:val="4A4C0AFD"/>
    <w:multiLevelType w:val="multilevel"/>
    <w:tmpl w:val="76644588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49">
    <w:nsid w:val="4AC41571"/>
    <w:multiLevelType w:val="multilevel"/>
    <w:tmpl w:val="80688C7A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50">
    <w:nsid w:val="4BA074C6"/>
    <w:multiLevelType w:val="multilevel"/>
    <w:tmpl w:val="2F3EAA8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1">
    <w:nsid w:val="4DD93166"/>
    <w:multiLevelType w:val="multilevel"/>
    <w:tmpl w:val="A8AC426E"/>
    <w:styleLink w:val="List12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52">
    <w:nsid w:val="4F3038DF"/>
    <w:multiLevelType w:val="multilevel"/>
    <w:tmpl w:val="E2708C38"/>
    <w:lvl w:ilvl="0"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</w:abstractNum>
  <w:abstractNum w:abstractNumId="53">
    <w:nsid w:val="53BF06EC"/>
    <w:multiLevelType w:val="multilevel"/>
    <w:tmpl w:val="64AA55BC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▪"/>
      <w:lvlJc w:val="left"/>
      <w:pPr>
        <w:tabs>
          <w:tab w:val="num" w:pos="2190"/>
        </w:tabs>
        <w:ind w:left="2190" w:hanging="39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2910"/>
        </w:tabs>
        <w:ind w:left="2910" w:hanging="39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9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▪"/>
      <w:lvlJc w:val="left"/>
      <w:pPr>
        <w:tabs>
          <w:tab w:val="num" w:pos="4350"/>
        </w:tabs>
        <w:ind w:left="4350" w:hanging="39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5070"/>
        </w:tabs>
        <w:ind w:left="5070" w:hanging="39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9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▪"/>
      <w:lvlJc w:val="left"/>
      <w:pPr>
        <w:tabs>
          <w:tab w:val="num" w:pos="6510"/>
        </w:tabs>
        <w:ind w:left="6510" w:hanging="39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54">
    <w:nsid w:val="551C4A67"/>
    <w:multiLevelType w:val="hybridMultilevel"/>
    <w:tmpl w:val="3870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00470E"/>
    <w:multiLevelType w:val="multilevel"/>
    <w:tmpl w:val="60306CB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▪"/>
      <w:lvlJc w:val="left"/>
      <w:pPr>
        <w:tabs>
          <w:tab w:val="num" w:pos="2190"/>
        </w:tabs>
        <w:ind w:left="2190" w:hanging="39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2910"/>
        </w:tabs>
        <w:ind w:left="2910" w:hanging="39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9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▪"/>
      <w:lvlJc w:val="left"/>
      <w:pPr>
        <w:tabs>
          <w:tab w:val="num" w:pos="4350"/>
        </w:tabs>
        <w:ind w:left="4350" w:hanging="39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5070"/>
        </w:tabs>
        <w:ind w:left="5070" w:hanging="39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9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▪"/>
      <w:lvlJc w:val="left"/>
      <w:pPr>
        <w:tabs>
          <w:tab w:val="num" w:pos="6510"/>
        </w:tabs>
        <w:ind w:left="6510" w:hanging="39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56">
    <w:nsid w:val="5843453F"/>
    <w:multiLevelType w:val="multilevel"/>
    <w:tmpl w:val="6D3633A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7">
    <w:nsid w:val="586B540D"/>
    <w:multiLevelType w:val="multilevel"/>
    <w:tmpl w:val="75F0129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58">
    <w:nsid w:val="591D69C0"/>
    <w:multiLevelType w:val="multilevel"/>
    <w:tmpl w:val="5EC41E6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9">
    <w:nsid w:val="5A357A8B"/>
    <w:multiLevelType w:val="multilevel"/>
    <w:tmpl w:val="03342AF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0">
    <w:nsid w:val="5A693AE9"/>
    <w:multiLevelType w:val="multilevel"/>
    <w:tmpl w:val="7E2A887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1">
    <w:nsid w:val="5C2125C9"/>
    <w:multiLevelType w:val="multilevel"/>
    <w:tmpl w:val="A630E83A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2">
    <w:nsid w:val="5CC81BA7"/>
    <w:multiLevelType w:val="multilevel"/>
    <w:tmpl w:val="10E2EFB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3">
    <w:nsid w:val="5E576CA1"/>
    <w:multiLevelType w:val="multilevel"/>
    <w:tmpl w:val="5F2A465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4">
    <w:nsid w:val="5EA23F4B"/>
    <w:multiLevelType w:val="multilevel"/>
    <w:tmpl w:val="B02894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5">
    <w:nsid w:val="61733DE3"/>
    <w:multiLevelType w:val="multilevel"/>
    <w:tmpl w:val="DD246936"/>
    <w:lvl w:ilvl="0"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</w:abstractNum>
  <w:abstractNum w:abstractNumId="66">
    <w:nsid w:val="626A3A29"/>
    <w:multiLevelType w:val="multilevel"/>
    <w:tmpl w:val="F6688158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67">
    <w:nsid w:val="62DB3E84"/>
    <w:multiLevelType w:val="hybridMultilevel"/>
    <w:tmpl w:val="0014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33D6575"/>
    <w:multiLevelType w:val="multilevel"/>
    <w:tmpl w:val="179AE566"/>
    <w:styleLink w:val="List13"/>
    <w:lvl w:ilvl="0">
      <w:start w:val="1"/>
      <w:numFmt w:val="bullet"/>
      <w:lvlText w:val="▪"/>
      <w:lvlJc w:val="left"/>
      <w:pPr>
        <w:tabs>
          <w:tab w:val="num" w:pos="660"/>
        </w:tabs>
        <w:ind w:left="660" w:hanging="300"/>
      </w:pPr>
      <w:rPr>
        <w:rFonts w:ascii="Arial" w:eastAsia="Arial" w:hAnsi="Arial" w:cs="Arial"/>
        <w:position w:val="0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69">
    <w:nsid w:val="64BA0E86"/>
    <w:multiLevelType w:val="multilevel"/>
    <w:tmpl w:val="B50893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0">
    <w:nsid w:val="65C2109F"/>
    <w:multiLevelType w:val="multilevel"/>
    <w:tmpl w:val="8EFE40BC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1">
    <w:nsid w:val="690352FC"/>
    <w:multiLevelType w:val="multilevel"/>
    <w:tmpl w:val="96EEB35A"/>
    <w:lvl w:ilvl="0"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</w:abstractNum>
  <w:abstractNum w:abstractNumId="72">
    <w:nsid w:val="69D131B7"/>
    <w:multiLevelType w:val="multilevel"/>
    <w:tmpl w:val="1084E6E0"/>
    <w:styleLink w:val="List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3">
    <w:nsid w:val="69F40AAE"/>
    <w:multiLevelType w:val="multilevel"/>
    <w:tmpl w:val="D04A510A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74">
    <w:nsid w:val="6CC2286D"/>
    <w:multiLevelType w:val="multilevel"/>
    <w:tmpl w:val="5448A3B2"/>
    <w:lvl w:ilvl="0"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shd w:val="clear" w:color="auto" w:fill="FFFF00"/>
      </w:rPr>
    </w:lvl>
  </w:abstractNum>
  <w:abstractNum w:abstractNumId="75">
    <w:nsid w:val="6D425CA5"/>
    <w:multiLevelType w:val="multilevel"/>
    <w:tmpl w:val="C22EE810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decimal"/>
      <w:lvlText w:val="%2.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76">
    <w:nsid w:val="6DE82D57"/>
    <w:multiLevelType w:val="multilevel"/>
    <w:tmpl w:val="4AA61AAC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7">
    <w:nsid w:val="6E3E200F"/>
    <w:multiLevelType w:val="multilevel"/>
    <w:tmpl w:val="54ACA20E"/>
    <w:styleLink w:val="List3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3">
      <w:start w:val="1"/>
      <w:numFmt w:val="bullet"/>
      <w:lvlText w:val="▪"/>
      <w:lvlJc w:val="left"/>
      <w:pPr>
        <w:tabs>
          <w:tab w:val="num" w:pos="2760"/>
        </w:tabs>
        <w:ind w:left="27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4">
      <w:start w:val="1"/>
      <w:numFmt w:val="bullet"/>
      <w:lvlText w:val="▪"/>
      <w:lvlJc w:val="left"/>
      <w:pPr>
        <w:tabs>
          <w:tab w:val="num" w:pos="3480"/>
        </w:tabs>
        <w:ind w:left="348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6">
      <w:start w:val="1"/>
      <w:numFmt w:val="bullet"/>
      <w:lvlText w:val="▪"/>
      <w:lvlJc w:val="left"/>
      <w:pPr>
        <w:tabs>
          <w:tab w:val="num" w:pos="4920"/>
        </w:tabs>
        <w:ind w:left="492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7">
      <w:start w:val="1"/>
      <w:numFmt w:val="bullet"/>
      <w:lvlText w:val="▪"/>
      <w:lvlJc w:val="left"/>
      <w:pPr>
        <w:tabs>
          <w:tab w:val="num" w:pos="5640"/>
        </w:tabs>
        <w:ind w:left="564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</w:abstractNum>
  <w:abstractNum w:abstractNumId="78">
    <w:nsid w:val="6FB54A62"/>
    <w:multiLevelType w:val="multilevel"/>
    <w:tmpl w:val="8EB659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9">
    <w:nsid w:val="6FC23AD9"/>
    <w:multiLevelType w:val="multilevel"/>
    <w:tmpl w:val="8A60EBA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0">
    <w:nsid w:val="73B3601F"/>
    <w:multiLevelType w:val="multilevel"/>
    <w:tmpl w:val="BEC28F7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1">
    <w:nsid w:val="741D3B70"/>
    <w:multiLevelType w:val="multilevel"/>
    <w:tmpl w:val="E224FD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2">
    <w:nsid w:val="742F10DE"/>
    <w:multiLevelType w:val="multilevel"/>
    <w:tmpl w:val="832CBDF4"/>
    <w:lvl w:ilvl="0"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  <w:shd w:val="clear" w:color="auto" w:fill="FFFF0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shd w:val="clear" w:color="auto" w:fill="FFFF0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shd w:val="clear" w:color="auto" w:fill="FFFF00"/>
      </w:rPr>
    </w:lvl>
  </w:abstractNum>
  <w:abstractNum w:abstractNumId="83">
    <w:nsid w:val="78F75E3E"/>
    <w:multiLevelType w:val="multilevel"/>
    <w:tmpl w:val="8CE80CC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▪"/>
      <w:lvlJc w:val="left"/>
      <w:pPr>
        <w:tabs>
          <w:tab w:val="num" w:pos="2190"/>
        </w:tabs>
        <w:ind w:left="2190" w:hanging="39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2910"/>
        </w:tabs>
        <w:ind w:left="2910" w:hanging="39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9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▪"/>
      <w:lvlJc w:val="left"/>
      <w:pPr>
        <w:tabs>
          <w:tab w:val="num" w:pos="4350"/>
        </w:tabs>
        <w:ind w:left="4350" w:hanging="39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5070"/>
        </w:tabs>
        <w:ind w:left="5070" w:hanging="39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9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▪"/>
      <w:lvlJc w:val="left"/>
      <w:pPr>
        <w:tabs>
          <w:tab w:val="num" w:pos="6510"/>
        </w:tabs>
        <w:ind w:left="6510" w:hanging="39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84">
    <w:nsid w:val="795B789C"/>
    <w:multiLevelType w:val="multilevel"/>
    <w:tmpl w:val="8A60EBA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5">
    <w:nsid w:val="79CA0425"/>
    <w:multiLevelType w:val="multilevel"/>
    <w:tmpl w:val="5550357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6">
    <w:nsid w:val="7A707A28"/>
    <w:multiLevelType w:val="multilevel"/>
    <w:tmpl w:val="4AF0450C"/>
    <w:styleLink w:val="List1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87">
    <w:nsid w:val="7DCE2C9D"/>
    <w:multiLevelType w:val="multilevel"/>
    <w:tmpl w:val="6AEA0C50"/>
    <w:lvl w:ilvl="0">
      <w:start w:val="1"/>
      <w:numFmt w:val="bullet"/>
      <w:lvlText w:val="▪"/>
      <w:lvlJc w:val="left"/>
      <w:pPr>
        <w:tabs>
          <w:tab w:val="num" w:pos="660"/>
        </w:tabs>
        <w:ind w:left="660" w:hanging="300"/>
      </w:pPr>
      <w:rPr>
        <w:rFonts w:ascii="Arial" w:eastAsia="Arial" w:hAnsi="Arial" w:cs="Arial"/>
        <w:position w:val="0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88">
    <w:nsid w:val="7F454296"/>
    <w:multiLevelType w:val="multilevel"/>
    <w:tmpl w:val="7B24B052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9">
    <w:nsid w:val="7F5A7FC6"/>
    <w:multiLevelType w:val="multilevel"/>
    <w:tmpl w:val="53042B9E"/>
    <w:styleLink w:val="List6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num w:numId="1">
    <w:abstractNumId w:val="40"/>
  </w:num>
  <w:num w:numId="2">
    <w:abstractNumId w:val="45"/>
  </w:num>
  <w:num w:numId="3">
    <w:abstractNumId w:val="11"/>
  </w:num>
  <w:num w:numId="4">
    <w:abstractNumId w:val="77"/>
  </w:num>
  <w:num w:numId="5">
    <w:abstractNumId w:val="43"/>
  </w:num>
  <w:num w:numId="6">
    <w:abstractNumId w:val="10"/>
  </w:num>
  <w:num w:numId="7">
    <w:abstractNumId w:val="1"/>
  </w:num>
  <w:num w:numId="8">
    <w:abstractNumId w:val="44"/>
  </w:num>
  <w:num w:numId="9">
    <w:abstractNumId w:val="38"/>
  </w:num>
  <w:num w:numId="10">
    <w:abstractNumId w:val="15"/>
  </w:num>
  <w:num w:numId="11">
    <w:abstractNumId w:val="75"/>
  </w:num>
  <w:num w:numId="12">
    <w:abstractNumId w:val="27"/>
  </w:num>
  <w:num w:numId="13">
    <w:abstractNumId w:val="8"/>
  </w:num>
  <w:num w:numId="14">
    <w:abstractNumId w:val="4"/>
  </w:num>
  <w:num w:numId="15">
    <w:abstractNumId w:val="61"/>
  </w:num>
  <w:num w:numId="16">
    <w:abstractNumId w:val="42"/>
  </w:num>
  <w:num w:numId="17">
    <w:abstractNumId w:val="59"/>
  </w:num>
  <w:num w:numId="18">
    <w:abstractNumId w:val="80"/>
  </w:num>
  <w:num w:numId="19">
    <w:abstractNumId w:val="48"/>
  </w:num>
  <w:num w:numId="20">
    <w:abstractNumId w:val="76"/>
  </w:num>
  <w:num w:numId="21">
    <w:abstractNumId w:val="56"/>
  </w:num>
  <w:num w:numId="22">
    <w:abstractNumId w:val="62"/>
  </w:num>
  <w:num w:numId="23">
    <w:abstractNumId w:val="89"/>
  </w:num>
  <w:num w:numId="24">
    <w:abstractNumId w:val="72"/>
  </w:num>
  <w:num w:numId="25">
    <w:abstractNumId w:val="79"/>
  </w:num>
  <w:num w:numId="26">
    <w:abstractNumId w:val="55"/>
  </w:num>
  <w:num w:numId="27">
    <w:abstractNumId w:val="83"/>
  </w:num>
  <w:num w:numId="28">
    <w:abstractNumId w:val="53"/>
  </w:num>
  <w:num w:numId="29">
    <w:abstractNumId w:val="31"/>
  </w:num>
  <w:num w:numId="30">
    <w:abstractNumId w:val="52"/>
  </w:num>
  <w:num w:numId="31">
    <w:abstractNumId w:val="82"/>
  </w:num>
  <w:num w:numId="32">
    <w:abstractNumId w:val="71"/>
  </w:num>
  <w:num w:numId="33">
    <w:abstractNumId w:val="2"/>
  </w:num>
  <w:num w:numId="34">
    <w:abstractNumId w:val="65"/>
  </w:num>
  <w:num w:numId="35">
    <w:abstractNumId w:val="22"/>
  </w:num>
  <w:num w:numId="36">
    <w:abstractNumId w:val="47"/>
  </w:num>
  <w:num w:numId="37">
    <w:abstractNumId w:val="23"/>
  </w:num>
  <w:num w:numId="38">
    <w:abstractNumId w:val="66"/>
  </w:num>
  <w:num w:numId="39">
    <w:abstractNumId w:val="33"/>
  </w:num>
  <w:num w:numId="40">
    <w:abstractNumId w:val="36"/>
  </w:num>
  <w:num w:numId="41">
    <w:abstractNumId w:val="85"/>
  </w:num>
  <w:num w:numId="42">
    <w:abstractNumId w:val="81"/>
  </w:num>
  <w:num w:numId="43">
    <w:abstractNumId w:val="0"/>
  </w:num>
  <w:num w:numId="44">
    <w:abstractNumId w:val="69"/>
  </w:num>
  <w:num w:numId="45">
    <w:abstractNumId w:val="64"/>
  </w:num>
  <w:num w:numId="46">
    <w:abstractNumId w:val="78"/>
  </w:num>
  <w:num w:numId="47">
    <w:abstractNumId w:val="50"/>
  </w:num>
  <w:num w:numId="48">
    <w:abstractNumId w:val="18"/>
  </w:num>
  <w:num w:numId="49">
    <w:abstractNumId w:val="34"/>
  </w:num>
  <w:num w:numId="50">
    <w:abstractNumId w:val="74"/>
  </w:num>
  <w:num w:numId="51">
    <w:abstractNumId w:val="32"/>
  </w:num>
  <w:num w:numId="52">
    <w:abstractNumId w:val="58"/>
  </w:num>
  <w:num w:numId="53">
    <w:abstractNumId w:val="60"/>
  </w:num>
  <w:num w:numId="54">
    <w:abstractNumId w:val="70"/>
  </w:num>
  <w:num w:numId="55">
    <w:abstractNumId w:val="63"/>
  </w:num>
  <w:num w:numId="56">
    <w:abstractNumId w:val="3"/>
  </w:num>
  <w:num w:numId="57">
    <w:abstractNumId w:val="88"/>
  </w:num>
  <w:num w:numId="58">
    <w:abstractNumId w:val="39"/>
  </w:num>
  <w:num w:numId="59">
    <w:abstractNumId w:val="26"/>
  </w:num>
  <w:num w:numId="60">
    <w:abstractNumId w:val="46"/>
  </w:num>
  <w:num w:numId="61">
    <w:abstractNumId w:val="24"/>
  </w:num>
  <w:num w:numId="62">
    <w:abstractNumId w:val="21"/>
  </w:num>
  <w:num w:numId="63">
    <w:abstractNumId w:val="41"/>
  </w:num>
  <w:num w:numId="64">
    <w:abstractNumId w:val="30"/>
  </w:num>
  <w:num w:numId="65">
    <w:abstractNumId w:val="16"/>
  </w:num>
  <w:num w:numId="66">
    <w:abstractNumId w:val="51"/>
  </w:num>
  <w:num w:numId="67">
    <w:abstractNumId w:val="87"/>
  </w:num>
  <w:num w:numId="68">
    <w:abstractNumId w:val="68"/>
  </w:num>
  <w:num w:numId="69">
    <w:abstractNumId w:val="17"/>
  </w:num>
  <w:num w:numId="70">
    <w:abstractNumId w:val="86"/>
  </w:num>
  <w:num w:numId="71">
    <w:abstractNumId w:val="29"/>
  </w:num>
  <w:num w:numId="72">
    <w:abstractNumId w:val="19"/>
  </w:num>
  <w:num w:numId="73">
    <w:abstractNumId w:val="49"/>
  </w:num>
  <w:num w:numId="74">
    <w:abstractNumId w:val="25"/>
  </w:num>
  <w:num w:numId="75">
    <w:abstractNumId w:val="13"/>
  </w:num>
  <w:num w:numId="76">
    <w:abstractNumId w:val="9"/>
  </w:num>
  <w:num w:numId="77">
    <w:abstractNumId w:val="57"/>
  </w:num>
  <w:num w:numId="78">
    <w:abstractNumId w:val="20"/>
  </w:num>
  <w:num w:numId="79">
    <w:abstractNumId w:val="7"/>
  </w:num>
  <w:num w:numId="80">
    <w:abstractNumId w:val="73"/>
  </w:num>
  <w:num w:numId="81">
    <w:abstractNumId w:val="28"/>
  </w:num>
  <w:num w:numId="82">
    <w:abstractNumId w:val="14"/>
  </w:num>
  <w:num w:numId="83">
    <w:abstractNumId w:val="35"/>
  </w:num>
  <w:num w:numId="84">
    <w:abstractNumId w:val="12"/>
  </w:num>
  <w:num w:numId="85">
    <w:abstractNumId w:val="6"/>
  </w:num>
  <w:num w:numId="86">
    <w:abstractNumId w:val="5"/>
  </w:num>
  <w:num w:numId="87">
    <w:abstractNumId w:val="67"/>
  </w:num>
  <w:num w:numId="88">
    <w:abstractNumId w:val="37"/>
  </w:num>
  <w:num w:numId="89">
    <w:abstractNumId w:val="84"/>
  </w:num>
  <w:num w:numId="90">
    <w:abstractNumId w:val="5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55E9D"/>
    <w:rsid w:val="00055E9D"/>
    <w:rsid w:val="000A0FC0"/>
    <w:rsid w:val="000F2101"/>
    <w:rsid w:val="001531AB"/>
    <w:rsid w:val="001865AC"/>
    <w:rsid w:val="0024076B"/>
    <w:rsid w:val="00313A0A"/>
    <w:rsid w:val="003B558F"/>
    <w:rsid w:val="003E421A"/>
    <w:rsid w:val="004455DB"/>
    <w:rsid w:val="004646C4"/>
    <w:rsid w:val="00497C51"/>
    <w:rsid w:val="004A30F9"/>
    <w:rsid w:val="004E6602"/>
    <w:rsid w:val="00515A2B"/>
    <w:rsid w:val="00556A8B"/>
    <w:rsid w:val="005B438B"/>
    <w:rsid w:val="005C492C"/>
    <w:rsid w:val="005D2B4E"/>
    <w:rsid w:val="00600863"/>
    <w:rsid w:val="0068247B"/>
    <w:rsid w:val="006A5E29"/>
    <w:rsid w:val="006D7DDB"/>
    <w:rsid w:val="00727C78"/>
    <w:rsid w:val="00744362"/>
    <w:rsid w:val="00765F3C"/>
    <w:rsid w:val="0078486E"/>
    <w:rsid w:val="00792A8F"/>
    <w:rsid w:val="007B2DC9"/>
    <w:rsid w:val="007C35E5"/>
    <w:rsid w:val="00802F07"/>
    <w:rsid w:val="0081084D"/>
    <w:rsid w:val="00900893"/>
    <w:rsid w:val="00927EAE"/>
    <w:rsid w:val="00A02C84"/>
    <w:rsid w:val="00A22ACB"/>
    <w:rsid w:val="00A32305"/>
    <w:rsid w:val="00A33BBA"/>
    <w:rsid w:val="00A36F76"/>
    <w:rsid w:val="00A94629"/>
    <w:rsid w:val="00AB17C4"/>
    <w:rsid w:val="00AC7D82"/>
    <w:rsid w:val="00B5006F"/>
    <w:rsid w:val="00B51F7A"/>
    <w:rsid w:val="00BC6B61"/>
    <w:rsid w:val="00BC6FEC"/>
    <w:rsid w:val="00C345E6"/>
    <w:rsid w:val="00CB7DBB"/>
    <w:rsid w:val="00D57D8D"/>
    <w:rsid w:val="00DA78F1"/>
    <w:rsid w:val="00DE09C6"/>
    <w:rsid w:val="00E04B30"/>
    <w:rsid w:val="00E46D01"/>
    <w:rsid w:val="00EA364A"/>
    <w:rsid w:val="00EE51C1"/>
    <w:rsid w:val="00EF7B48"/>
    <w:rsid w:val="00F664CF"/>
    <w:rsid w:val="00F75999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D9D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A2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101"/>
    <w:pPr>
      <w:pBdr>
        <w:top w:val="single" w:sz="24" w:space="0" w:color="F37321"/>
        <w:left w:val="single" w:sz="24" w:space="0" w:color="F37321"/>
        <w:bottom w:val="single" w:sz="24" w:space="0" w:color="F37321"/>
        <w:right w:val="single" w:sz="24" w:space="0" w:color="F37321"/>
      </w:pBdr>
      <w:shd w:val="clear" w:color="auto" w:fill="F3732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5A2B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5A2B"/>
    <w:pPr>
      <w:pBdr>
        <w:top w:val="single" w:sz="6" w:space="2" w:color="6F6F6F" w:themeColor="accent1"/>
        <w:left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5A2B"/>
    <w:pPr>
      <w:pBdr>
        <w:top w:val="dotted" w:sz="6" w:space="2" w:color="6F6F6F" w:themeColor="accent1"/>
        <w:left w:val="dotted" w:sz="6" w:space="2" w:color="6F6F6F" w:themeColor="accent1"/>
      </w:pBdr>
      <w:spacing w:before="300" w:after="0"/>
      <w:outlineLvl w:val="3"/>
    </w:pPr>
    <w:rPr>
      <w:caps/>
      <w:color w:val="535353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A2B"/>
    <w:pPr>
      <w:pBdr>
        <w:bottom w:val="single" w:sz="6" w:space="1" w:color="6F6F6F" w:themeColor="accent1"/>
      </w:pBdr>
      <w:spacing w:before="300" w:after="0"/>
      <w:outlineLvl w:val="4"/>
    </w:pPr>
    <w:rPr>
      <w:caps/>
      <w:color w:val="535353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A2B"/>
    <w:pPr>
      <w:pBdr>
        <w:bottom w:val="dotted" w:sz="6" w:space="1" w:color="6F6F6F" w:themeColor="accent1"/>
      </w:pBdr>
      <w:spacing w:before="300" w:after="0"/>
      <w:outlineLvl w:val="5"/>
    </w:pPr>
    <w:rPr>
      <w:caps/>
      <w:color w:val="535353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A2B"/>
    <w:pPr>
      <w:spacing w:before="300" w:after="0"/>
      <w:outlineLvl w:val="6"/>
    </w:pPr>
    <w:rPr>
      <w:caps/>
      <w:color w:val="535353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A2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A2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BodyText">
    <w:name w:val="Body Text"/>
    <w:rPr>
      <w:rFonts w:ascii="Arial" w:hAnsi="Arial Unicode MS" w:cs="Arial Unicode MS"/>
      <w:color w:val="000000"/>
      <w:u w:color="000000"/>
    </w:rPr>
  </w:style>
  <w:style w:type="paragraph" w:customStyle="1" w:styleId="Body">
    <w:name w:val="Body"/>
    <w:rPr>
      <w:rFonts w:ascii="Helvetica" w:hAnsi="Arial Unicode MS" w:cs="Arial Unicode MS"/>
      <w:color w:val="000000"/>
    </w:rPr>
  </w:style>
  <w:style w:type="paragraph" w:customStyle="1" w:styleId="Heading">
    <w:name w:val="Heading"/>
    <w:next w:val="Body"/>
    <w:pPr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  <w:style w:type="paragraph" w:customStyle="1" w:styleId="default">
    <w:name w:val="default"/>
    <w:rPr>
      <w:rFonts w:ascii="Andale Mono" w:eastAsia="Andale Mono" w:hAnsi="Andale Mono" w:cs="Andale Mono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paragraph" w:styleId="ListParagraph">
    <w:name w:val="List Paragraph"/>
    <w:basedOn w:val="Normal"/>
    <w:uiPriority w:val="34"/>
    <w:qFormat/>
    <w:rsid w:val="00515A2B"/>
    <w:pPr>
      <w:ind w:left="720"/>
      <w:contextualSpacing/>
    </w:pPr>
  </w:style>
  <w:style w:type="numbering" w:customStyle="1" w:styleId="List41">
    <w:name w:val="List 41"/>
    <w:basedOn w:val="ImportedStyle5"/>
    <w:pPr>
      <w:numPr>
        <w:numId w:val="51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24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5"/>
    <w:pPr>
      <w:numPr>
        <w:numId w:val="23"/>
      </w:numPr>
    </w:pPr>
  </w:style>
  <w:style w:type="numbering" w:customStyle="1" w:styleId="List7">
    <w:name w:val="List 7"/>
    <w:basedOn w:val="ImportedStyle5"/>
    <w:pPr>
      <w:numPr>
        <w:numId w:val="28"/>
      </w:numPr>
    </w:pPr>
  </w:style>
  <w:style w:type="numbering" w:customStyle="1" w:styleId="List8">
    <w:name w:val="List 8"/>
    <w:basedOn w:val="ImportedStyle7"/>
    <w:pPr>
      <w:numPr>
        <w:numId w:val="39"/>
      </w:numPr>
    </w:pPr>
  </w:style>
  <w:style w:type="numbering" w:customStyle="1" w:styleId="ImportedStyle7">
    <w:name w:val="Imported Style 7"/>
  </w:style>
  <w:style w:type="numbering" w:customStyle="1" w:styleId="List9">
    <w:name w:val="List 9"/>
    <w:basedOn w:val="ImportedStyle8"/>
    <w:pPr>
      <w:numPr>
        <w:numId w:val="57"/>
      </w:numPr>
    </w:pPr>
  </w:style>
  <w:style w:type="numbering" w:customStyle="1" w:styleId="ImportedStyle8">
    <w:name w:val="Imported Style 8"/>
  </w:style>
  <w:style w:type="numbering" w:customStyle="1" w:styleId="List10">
    <w:name w:val="List 10"/>
    <w:basedOn w:val="ImportedStyle9"/>
    <w:pPr>
      <w:numPr>
        <w:numId w:val="58"/>
      </w:numPr>
    </w:pPr>
  </w:style>
  <w:style w:type="numbering" w:customStyle="1" w:styleId="ImportedStyle9">
    <w:name w:val="Imported Style 9"/>
  </w:style>
  <w:style w:type="numbering" w:customStyle="1" w:styleId="List11">
    <w:name w:val="List 11"/>
    <w:basedOn w:val="ImportedStyle10"/>
    <w:pPr>
      <w:numPr>
        <w:numId w:val="63"/>
      </w:numPr>
    </w:pPr>
  </w:style>
  <w:style w:type="numbering" w:customStyle="1" w:styleId="ImportedStyle10">
    <w:name w:val="Imported Style 10"/>
  </w:style>
  <w:style w:type="numbering" w:customStyle="1" w:styleId="List12">
    <w:name w:val="List 12"/>
    <w:basedOn w:val="ImportedStyle11"/>
    <w:pPr>
      <w:numPr>
        <w:numId w:val="66"/>
      </w:numPr>
    </w:pPr>
  </w:style>
  <w:style w:type="numbering" w:customStyle="1" w:styleId="ImportedStyle11">
    <w:name w:val="Imported Style 11"/>
  </w:style>
  <w:style w:type="numbering" w:customStyle="1" w:styleId="List13">
    <w:name w:val="List 13"/>
    <w:basedOn w:val="ImportedStyle11"/>
    <w:pPr>
      <w:numPr>
        <w:numId w:val="68"/>
      </w:numPr>
    </w:pPr>
  </w:style>
  <w:style w:type="numbering" w:customStyle="1" w:styleId="List14">
    <w:name w:val="List 14"/>
    <w:basedOn w:val="ImportedStyle12"/>
    <w:pPr>
      <w:numPr>
        <w:numId w:val="70"/>
      </w:numPr>
    </w:pPr>
  </w:style>
  <w:style w:type="numbering" w:customStyle="1" w:styleId="ImportedStyle12">
    <w:name w:val="Imported Style 12"/>
  </w:style>
  <w:style w:type="character" w:customStyle="1" w:styleId="Heading1Char">
    <w:name w:val="Heading 1 Char"/>
    <w:basedOn w:val="DefaultParagraphFont"/>
    <w:link w:val="Heading1"/>
    <w:uiPriority w:val="9"/>
    <w:rsid w:val="000F2101"/>
    <w:rPr>
      <w:b/>
      <w:bCs/>
      <w:caps/>
      <w:color w:val="FFFFFF" w:themeColor="background1"/>
      <w:spacing w:val="15"/>
      <w:shd w:val="clear" w:color="auto" w:fill="F37321"/>
    </w:rPr>
  </w:style>
  <w:style w:type="paragraph" w:styleId="Title">
    <w:name w:val="Title"/>
    <w:basedOn w:val="Normal"/>
    <w:next w:val="Normal"/>
    <w:link w:val="TitleChar"/>
    <w:uiPriority w:val="10"/>
    <w:qFormat/>
    <w:rsid w:val="00515A2B"/>
    <w:pPr>
      <w:spacing w:before="720"/>
    </w:pPr>
    <w:rPr>
      <w:caps/>
      <w:color w:val="6F6F6F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A2B"/>
    <w:rPr>
      <w:caps/>
      <w:color w:val="6F6F6F" w:themeColor="accent1"/>
      <w:spacing w:val="10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F7B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B4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7B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B4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B48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15A2B"/>
    <w:rPr>
      <w:caps/>
      <w:spacing w:val="15"/>
      <w:shd w:val="clear" w:color="auto" w:fill="E2E2E2" w:themeFill="accent1" w:themeFillTint="33"/>
    </w:rPr>
  </w:style>
  <w:style w:type="paragraph" w:styleId="NoSpacing">
    <w:name w:val="No Spacing"/>
    <w:basedOn w:val="Normal"/>
    <w:link w:val="NoSpacingChar"/>
    <w:uiPriority w:val="1"/>
    <w:qFormat/>
    <w:rsid w:val="00515A2B"/>
    <w:pPr>
      <w:spacing w:before="0"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15A2B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515A2B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A2B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A2B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A2B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A2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A2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5A2B"/>
    <w:rPr>
      <w:b/>
      <w:bCs/>
      <w:color w:val="53535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A2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5A2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15A2B"/>
    <w:rPr>
      <w:b/>
      <w:bCs/>
    </w:rPr>
  </w:style>
  <w:style w:type="character" w:styleId="Emphasis">
    <w:name w:val="Emphasis"/>
    <w:uiPriority w:val="20"/>
    <w:qFormat/>
    <w:rsid w:val="00515A2B"/>
    <w:rPr>
      <w:caps/>
      <w:color w:val="373737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515A2B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15A2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15A2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A2B"/>
    <w:pPr>
      <w:pBdr>
        <w:top w:val="single" w:sz="4" w:space="10" w:color="6F6F6F" w:themeColor="accent1"/>
        <w:left w:val="single" w:sz="4" w:space="10" w:color="6F6F6F" w:themeColor="accent1"/>
      </w:pBdr>
      <w:spacing w:after="0"/>
      <w:ind w:left="1296" w:right="1152"/>
      <w:jc w:val="both"/>
    </w:pPr>
    <w:rPr>
      <w:i/>
      <w:iCs/>
      <w:color w:val="6F6F6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A2B"/>
    <w:rPr>
      <w:i/>
      <w:iCs/>
      <w:color w:val="6F6F6F" w:themeColor="accent1"/>
      <w:sz w:val="20"/>
      <w:szCs w:val="20"/>
    </w:rPr>
  </w:style>
  <w:style w:type="character" w:styleId="SubtleEmphasis">
    <w:name w:val="Subtle Emphasis"/>
    <w:uiPriority w:val="19"/>
    <w:qFormat/>
    <w:rsid w:val="00515A2B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515A2B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515A2B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515A2B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515A2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5A2B"/>
    <w:pPr>
      <w:outlineLvl w:val="9"/>
    </w:pPr>
    <w:rPr>
      <w:lang w:bidi="en-US"/>
    </w:rPr>
  </w:style>
  <w:style w:type="table" w:styleId="LightShading-Accent1">
    <w:name w:val="Light Shading Accent 1"/>
    <w:basedOn w:val="TableNormal"/>
    <w:uiPriority w:val="60"/>
    <w:rsid w:val="00515A2B"/>
    <w:pPr>
      <w:spacing w:before="0" w:after="0" w:line="240" w:lineRule="auto"/>
    </w:pPr>
    <w:rPr>
      <w:color w:val="535353" w:themeColor="accent1" w:themeShade="BF"/>
    </w:rPr>
    <w:tblPr>
      <w:tblStyleRowBandSize w:val="1"/>
      <w:tblStyleColBandSize w:val="1"/>
      <w:tblInd w:w="0" w:type="dxa"/>
      <w:tblBorders>
        <w:top w:val="single" w:sz="8" w:space="0" w:color="6F6F6F" w:themeColor="accent1"/>
        <w:bottom w:val="single" w:sz="8" w:space="0" w:color="6F6F6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C7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Volumes/Public%20Share/Dropbox%20(BeaconMM)/BeaconMM/Beacon%20Workflows/Account%20Manager%20Processes/BEACON_Creative_Brief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E35420-2BFD-2D45-841D-39F34D85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BEACON_Creative_Brief.dotx</Template>
  <TotalTime>16</TotalTime>
  <Pages>6</Pages>
  <Words>437</Words>
  <Characters>2497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Beacon Media + Marketing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Muller</dc:creator>
  <cp:lastModifiedBy>Courtney Moses</cp:lastModifiedBy>
  <cp:revision>6</cp:revision>
  <cp:lastPrinted>2016-08-18T22:46:00Z</cp:lastPrinted>
  <dcterms:created xsi:type="dcterms:W3CDTF">2016-08-18T22:41:00Z</dcterms:created>
  <dcterms:modified xsi:type="dcterms:W3CDTF">2016-08-24T23:38:00Z</dcterms:modified>
</cp:coreProperties>
</file>